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975" w:type="dxa"/>
        <w:tblLayout w:type="fixed"/>
        <w:tblLook w:val="04A0" w:firstRow="1" w:lastRow="0" w:firstColumn="1" w:lastColumn="0" w:noHBand="0" w:noVBand="1"/>
      </w:tblPr>
      <w:tblGrid>
        <w:gridCol w:w="1435"/>
        <w:gridCol w:w="360"/>
        <w:gridCol w:w="180"/>
        <w:gridCol w:w="1260"/>
        <w:gridCol w:w="810"/>
        <w:gridCol w:w="810"/>
        <w:gridCol w:w="810"/>
        <w:gridCol w:w="720"/>
        <w:gridCol w:w="810"/>
        <w:gridCol w:w="3060"/>
        <w:gridCol w:w="720"/>
      </w:tblGrid>
      <w:tr w:rsidR="00DA78FE" w:rsidRPr="001764DF" w14:paraId="2112947B" w14:textId="77777777" w:rsidTr="0083636E">
        <w:tc>
          <w:tcPr>
            <w:tcW w:w="1435" w:type="dxa"/>
            <w:noWrap/>
            <w:tcMar>
              <w:left w:w="115" w:type="dxa"/>
              <w:right w:w="115" w:type="dxa"/>
            </w:tcMar>
            <w:vAlign w:val="center"/>
          </w:tcPr>
          <w:p w14:paraId="4913498F" w14:textId="77777777" w:rsidR="00DA78FE" w:rsidRPr="001764DF" w:rsidRDefault="00DA78FE" w:rsidP="00A3172D">
            <w:pPr>
              <w:ind w:firstLine="0"/>
              <w:rPr>
                <w:sz w:val="36"/>
                <w:szCs w:val="32"/>
              </w:rPr>
            </w:pPr>
            <w:r w:rsidRPr="001764DF">
              <w:rPr>
                <w:sz w:val="36"/>
                <w:szCs w:val="32"/>
              </w:rPr>
              <w:t>BOOK:</w:t>
            </w:r>
          </w:p>
        </w:tc>
        <w:tc>
          <w:tcPr>
            <w:tcW w:w="9540" w:type="dxa"/>
            <w:gridSpan w:val="10"/>
            <w:vAlign w:val="center"/>
          </w:tcPr>
          <w:p w14:paraId="03F9CBF8" w14:textId="77777777" w:rsidR="00DA78FE" w:rsidRPr="001764DF" w:rsidRDefault="00DA78FE" w:rsidP="001764DF">
            <w:pPr>
              <w:ind w:firstLine="0"/>
              <w:rPr>
                <w:b/>
                <w:bCs/>
                <w:kern w:val="0"/>
                <w:sz w:val="36"/>
                <w:szCs w:val="32"/>
              </w:rPr>
            </w:pPr>
          </w:p>
        </w:tc>
      </w:tr>
      <w:tr w:rsidR="00F73867" w:rsidRPr="001764DF" w14:paraId="18A9E647" w14:textId="77777777" w:rsidTr="003467BE">
        <w:tc>
          <w:tcPr>
            <w:tcW w:w="1795" w:type="dxa"/>
            <w:gridSpan w:val="2"/>
            <w:vAlign w:val="center"/>
          </w:tcPr>
          <w:p w14:paraId="60D6ECAD" w14:textId="77777777" w:rsidR="00F73867" w:rsidRPr="001764DF" w:rsidRDefault="00F73867" w:rsidP="00A3172D">
            <w:pPr>
              <w:ind w:firstLine="0"/>
              <w:rPr>
                <w:sz w:val="36"/>
                <w:szCs w:val="32"/>
              </w:rPr>
            </w:pPr>
            <w:r w:rsidRPr="00483C5D">
              <w:rPr>
                <w:sz w:val="32"/>
                <w:szCs w:val="28"/>
              </w:rPr>
              <w:t>SUBPLOT:</w:t>
            </w:r>
          </w:p>
        </w:tc>
        <w:tc>
          <w:tcPr>
            <w:tcW w:w="3060" w:type="dxa"/>
            <w:gridSpan w:val="4"/>
            <w:noWrap/>
            <w:vAlign w:val="center"/>
          </w:tcPr>
          <w:p w14:paraId="30429951" w14:textId="77777777" w:rsidR="00F73867" w:rsidRPr="001764DF" w:rsidRDefault="00F73867" w:rsidP="00A3172D">
            <w:pPr>
              <w:ind w:firstLine="0"/>
              <w:rPr>
                <w:b/>
                <w:bCs/>
                <w:sz w:val="36"/>
                <w:szCs w:val="32"/>
              </w:rPr>
            </w:pPr>
          </w:p>
        </w:tc>
        <w:tc>
          <w:tcPr>
            <w:tcW w:w="2340" w:type="dxa"/>
            <w:gridSpan w:val="3"/>
            <w:vAlign w:val="center"/>
          </w:tcPr>
          <w:p w14:paraId="0600848F" w14:textId="77777777" w:rsidR="00F73867" w:rsidRPr="001764DF" w:rsidRDefault="00F73867" w:rsidP="00A3172D">
            <w:pPr>
              <w:ind w:firstLine="0"/>
              <w:rPr>
                <w:b/>
                <w:bCs/>
                <w:sz w:val="36"/>
                <w:szCs w:val="32"/>
              </w:rPr>
            </w:pPr>
            <w:r w:rsidRPr="007844F4">
              <w:rPr>
                <w:sz w:val="28"/>
                <w:szCs w:val="24"/>
              </w:rPr>
              <w:t>CHARACTER</w:t>
            </w:r>
            <w:r w:rsidR="007844F4" w:rsidRPr="007844F4">
              <w:rPr>
                <w:sz w:val="28"/>
                <w:szCs w:val="24"/>
              </w:rPr>
              <w:t>(S)</w:t>
            </w:r>
            <w:r w:rsidRPr="007844F4">
              <w:rPr>
                <w:sz w:val="28"/>
                <w:szCs w:val="24"/>
              </w:rPr>
              <w:t>:</w:t>
            </w:r>
          </w:p>
        </w:tc>
        <w:tc>
          <w:tcPr>
            <w:tcW w:w="3780" w:type="dxa"/>
            <w:gridSpan w:val="2"/>
            <w:vAlign w:val="center"/>
          </w:tcPr>
          <w:p w14:paraId="5CEA040A" w14:textId="77777777" w:rsidR="00F73867" w:rsidRPr="007844F4" w:rsidRDefault="00F73867" w:rsidP="00A3172D">
            <w:pPr>
              <w:ind w:firstLine="0"/>
              <w:rPr>
                <w:b/>
                <w:bCs/>
                <w:sz w:val="22"/>
                <w:szCs w:val="20"/>
              </w:rPr>
            </w:pPr>
          </w:p>
        </w:tc>
      </w:tr>
      <w:tr w:rsidR="007844F4" w:rsidRPr="001764DF" w14:paraId="4C61349A" w14:textId="77777777" w:rsidTr="007844F4">
        <w:tc>
          <w:tcPr>
            <w:tcW w:w="1975" w:type="dxa"/>
            <w:gridSpan w:val="3"/>
            <w:vAlign w:val="center"/>
          </w:tcPr>
          <w:p w14:paraId="48F3E1D2" w14:textId="77777777" w:rsidR="007844F4" w:rsidRDefault="007844F4" w:rsidP="007844F4">
            <w:pPr>
              <w:ind w:firstLine="0"/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PURPOSE:</w:t>
            </w:r>
          </w:p>
        </w:tc>
        <w:tc>
          <w:tcPr>
            <w:tcW w:w="1260" w:type="dxa"/>
            <w:noWrap/>
            <w:vAlign w:val="center"/>
          </w:tcPr>
          <w:p w14:paraId="4F2B1FB0" w14:textId="77777777" w:rsidR="007844F4" w:rsidRPr="007844F4" w:rsidRDefault="007844F4" w:rsidP="007844F4">
            <w:pPr>
              <w:ind w:firstLine="0"/>
              <w:rPr>
                <w:sz w:val="32"/>
                <w:szCs w:val="28"/>
              </w:rPr>
            </w:pPr>
            <w:r w:rsidRPr="007844F4">
              <w:rPr>
                <w:sz w:val="32"/>
                <w:szCs w:val="28"/>
              </w:rPr>
              <w:t>Support Theme:</w:t>
            </w:r>
          </w:p>
        </w:tc>
        <w:tc>
          <w:tcPr>
            <w:tcW w:w="810" w:type="dxa"/>
            <w:vAlign w:val="center"/>
          </w:tcPr>
          <w:p w14:paraId="446B7A14" w14:textId="77777777" w:rsidR="007844F4" w:rsidRPr="007844F4" w:rsidRDefault="007844F4" w:rsidP="007844F4">
            <w:pPr>
              <w:ind w:firstLine="0"/>
              <w:jc w:val="center"/>
              <w:rPr>
                <w:b/>
                <w:bCs/>
                <w:sz w:val="40"/>
                <w:szCs w:val="36"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6A37349E" w14:textId="77777777" w:rsidR="007844F4" w:rsidRPr="007844F4" w:rsidRDefault="007844F4" w:rsidP="007844F4">
            <w:pPr>
              <w:ind w:firstLine="0"/>
              <w:rPr>
                <w:sz w:val="32"/>
                <w:szCs w:val="28"/>
              </w:rPr>
            </w:pPr>
            <w:r w:rsidRPr="007844F4">
              <w:rPr>
                <w:sz w:val="32"/>
                <w:szCs w:val="28"/>
              </w:rPr>
              <w:t>Contradict Theme:</w:t>
            </w:r>
          </w:p>
        </w:tc>
        <w:tc>
          <w:tcPr>
            <w:tcW w:w="720" w:type="dxa"/>
            <w:vAlign w:val="center"/>
          </w:tcPr>
          <w:p w14:paraId="62EA8C0E" w14:textId="77777777" w:rsidR="007844F4" w:rsidRPr="007844F4" w:rsidRDefault="007844F4" w:rsidP="007844F4">
            <w:pPr>
              <w:ind w:firstLine="0"/>
              <w:jc w:val="center"/>
              <w:rPr>
                <w:sz w:val="40"/>
                <w:szCs w:val="36"/>
              </w:rPr>
            </w:pPr>
          </w:p>
        </w:tc>
        <w:tc>
          <w:tcPr>
            <w:tcW w:w="3870" w:type="dxa"/>
            <w:gridSpan w:val="2"/>
            <w:vAlign w:val="center"/>
          </w:tcPr>
          <w:p w14:paraId="5B0BDC30" w14:textId="77777777" w:rsidR="007844F4" w:rsidRPr="007844F4" w:rsidRDefault="007844F4" w:rsidP="007844F4">
            <w:pPr>
              <w:ind w:firstLine="0"/>
              <w:rPr>
                <w:sz w:val="32"/>
                <w:szCs w:val="28"/>
              </w:rPr>
            </w:pPr>
            <w:r w:rsidRPr="007844F4">
              <w:rPr>
                <w:sz w:val="32"/>
                <w:szCs w:val="28"/>
              </w:rPr>
              <w:t>Add</w:t>
            </w:r>
            <w:r>
              <w:rPr>
                <w:sz w:val="32"/>
                <w:szCs w:val="28"/>
              </w:rPr>
              <w:t xml:space="preserve"> Complication, Add Conflict, or Increase Stakes:</w:t>
            </w:r>
          </w:p>
        </w:tc>
        <w:tc>
          <w:tcPr>
            <w:tcW w:w="720" w:type="dxa"/>
            <w:vAlign w:val="center"/>
          </w:tcPr>
          <w:p w14:paraId="710AF4E0" w14:textId="77777777" w:rsidR="007844F4" w:rsidRPr="007844F4" w:rsidRDefault="007844F4" w:rsidP="007844F4">
            <w:pPr>
              <w:ind w:firstLine="0"/>
              <w:jc w:val="center"/>
              <w:rPr>
                <w:b/>
                <w:bCs/>
                <w:sz w:val="40"/>
                <w:szCs w:val="36"/>
              </w:rPr>
            </w:pPr>
          </w:p>
        </w:tc>
      </w:tr>
    </w:tbl>
    <w:p w14:paraId="482BE245" w14:textId="77777777" w:rsidR="001A3020" w:rsidRPr="001A3020" w:rsidRDefault="001A3020" w:rsidP="00DA78FE">
      <w:pPr>
        <w:ind w:firstLine="0"/>
        <w:rPr>
          <w:sz w:val="16"/>
          <w:szCs w:val="14"/>
        </w:rPr>
      </w:pPr>
    </w:p>
    <w:p w14:paraId="5694413D" w14:textId="77777777" w:rsidR="00DA78FE" w:rsidRPr="00645DFF" w:rsidRDefault="00DA78FE" w:rsidP="00DA78FE">
      <w:pPr>
        <w:ind w:firstLine="0"/>
        <w:rPr>
          <w:b/>
          <w:bCs/>
          <w:sz w:val="44"/>
          <w:szCs w:val="40"/>
        </w:rPr>
      </w:pPr>
      <w:r w:rsidRPr="00645DFF">
        <w:rPr>
          <w:b/>
          <w:bCs/>
          <w:sz w:val="44"/>
          <w:szCs w:val="40"/>
        </w:rPr>
        <w:t>ACT 1</w:t>
      </w:r>
    </w:p>
    <w:p w14:paraId="1097A8A4" w14:textId="77777777" w:rsidR="00DA78FE" w:rsidRDefault="00DA78FE" w:rsidP="00DA78FE">
      <w:pPr>
        <w:pStyle w:val="ListParagraph"/>
        <w:numPr>
          <w:ilvl w:val="0"/>
          <w:numId w:val="1"/>
        </w:numPr>
        <w:rPr>
          <w:sz w:val="36"/>
          <w:szCs w:val="32"/>
        </w:rPr>
      </w:pPr>
      <w:r w:rsidRPr="00FB5141">
        <w:rPr>
          <w:sz w:val="36"/>
          <w:szCs w:val="32"/>
        </w:rPr>
        <w:t xml:space="preserve">STATUS QUO: </w:t>
      </w:r>
      <w:r>
        <w:rPr>
          <w:sz w:val="36"/>
          <w:szCs w:val="32"/>
        </w:rPr>
        <w:t xml:space="preserve">Introduce Theme, Setting, PC </w:t>
      </w:r>
      <w:r w:rsidRPr="002114BE">
        <w:t>(flaws, worries, hopes, wishes)</w:t>
      </w:r>
      <w:r w:rsidRPr="00FB5141">
        <w:rPr>
          <w:sz w:val="36"/>
          <w:szCs w:val="32"/>
        </w:rPr>
        <w:t xml:space="preserve">  </w:t>
      </w:r>
    </w:p>
    <w:p w14:paraId="252D4923" w14:textId="77777777" w:rsidR="00DA78FE" w:rsidRDefault="001A3020" w:rsidP="00CC0179">
      <w:pPr>
        <w:ind w:left="720" w:firstLine="0"/>
        <w:rPr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97598FF" wp14:editId="5F7B4ADF">
                <wp:simplePos x="0" y="0"/>
                <wp:positionH relativeFrom="column">
                  <wp:posOffset>193589</wp:posOffset>
                </wp:positionH>
                <wp:positionV relativeFrom="paragraph">
                  <wp:posOffset>27991</wp:posOffset>
                </wp:positionV>
                <wp:extent cx="6736715" cy="774357"/>
                <wp:effectExtent l="0" t="0" r="26035" b="26035"/>
                <wp:wrapNone/>
                <wp:docPr id="1322028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774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824343" w14:textId="77777777" w:rsidR="00DA78FE" w:rsidRDefault="00DA78FE" w:rsidP="00DA78FE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598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.25pt;margin-top:2.2pt;width:530.45pt;height:60.9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fuNwIAAHw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" fillcolor="white [3201]" strokeweight=".5pt">
                <v:textbox>
                  <w:txbxContent>
                    <w:p w14:paraId="0F824343" w14:textId="77777777" w:rsidR="00DA78FE" w:rsidRDefault="00DA78FE" w:rsidP="00DA78FE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 w:rsidR="00CC0179">
        <w:t xml:space="preserve"> </w:t>
      </w:r>
    </w:p>
    <w:p w14:paraId="555B87F9" w14:textId="77777777" w:rsidR="00DA78FE" w:rsidRDefault="00DA78FE" w:rsidP="00DA78FE">
      <w:pPr>
        <w:rPr>
          <w:sz w:val="36"/>
          <w:szCs w:val="32"/>
        </w:rPr>
      </w:pPr>
    </w:p>
    <w:p w14:paraId="337C4781" w14:textId="77777777" w:rsidR="00DA78FE" w:rsidRPr="001A3020" w:rsidRDefault="00DA78FE" w:rsidP="00DA78FE">
      <w:pPr>
        <w:rPr>
          <w:sz w:val="40"/>
          <w:szCs w:val="36"/>
        </w:rPr>
      </w:pPr>
    </w:p>
    <w:p w14:paraId="41CFF6DB" w14:textId="77777777" w:rsidR="00DA78FE" w:rsidRPr="00177520" w:rsidRDefault="00DA78FE" w:rsidP="00DA78FE">
      <w:pPr>
        <w:pStyle w:val="ListParagraph"/>
        <w:numPr>
          <w:ilvl w:val="0"/>
          <w:numId w:val="1"/>
        </w:numPr>
        <w:rPr>
          <w:sz w:val="36"/>
          <w:szCs w:val="32"/>
        </w:rPr>
      </w:pPr>
      <w:r w:rsidRPr="002114BE">
        <w:rPr>
          <w:sz w:val="36"/>
          <w:szCs w:val="32"/>
        </w:rPr>
        <w:t xml:space="preserve">INCITING INCIDENT: </w:t>
      </w:r>
      <w:r>
        <w:rPr>
          <w:sz w:val="36"/>
          <w:szCs w:val="32"/>
        </w:rPr>
        <w:t>Something changes to threaten status quo</w:t>
      </w:r>
    </w:p>
    <w:p w14:paraId="623E04FA" w14:textId="77777777" w:rsidR="00DA78FE" w:rsidRDefault="00DA78FE" w:rsidP="00DA78FE">
      <w:pPr>
        <w:rPr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F43DDB" wp14:editId="0FF5C32B">
                <wp:simplePos x="0" y="0"/>
                <wp:positionH relativeFrom="column">
                  <wp:posOffset>201827</wp:posOffset>
                </wp:positionH>
                <wp:positionV relativeFrom="paragraph">
                  <wp:posOffset>22637</wp:posOffset>
                </wp:positionV>
                <wp:extent cx="6736715" cy="873211"/>
                <wp:effectExtent l="0" t="0" r="26035" b="22225"/>
                <wp:wrapNone/>
                <wp:docPr id="5753015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873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5648D" w14:textId="77777777" w:rsidR="00DA78FE" w:rsidRDefault="00B130DC" w:rsidP="00DA78FE">
                            <w:pPr>
                              <w:ind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3DDB" id="_x0000_s1027" type="#_x0000_t202" style="position:absolute;left:0;text-align:left;margin-left:15.9pt;margin-top:1.8pt;width:530.45pt;height:6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" fillcolor="white [3201]" strokeweight=".5pt">
                <v:textbox>
                  <w:txbxContent>
                    <w:p w14:paraId="2B45648D" w14:textId="77777777" w:rsidR="00DA78FE" w:rsidRDefault="00B130DC" w:rsidP="00DA78FE">
                      <w:pPr>
                        <w:ind w:firstLine="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51C75C" w14:textId="77777777" w:rsidR="00DA78FE" w:rsidRPr="001A3020" w:rsidRDefault="00DA78FE" w:rsidP="00DA78FE">
      <w:pPr>
        <w:rPr>
          <w:sz w:val="52"/>
          <w:szCs w:val="48"/>
        </w:rPr>
      </w:pPr>
    </w:p>
    <w:p w14:paraId="5C59D469" w14:textId="77777777" w:rsidR="00DA78FE" w:rsidRDefault="00DA78FE" w:rsidP="00DA78FE">
      <w:pPr>
        <w:rPr>
          <w:sz w:val="36"/>
          <w:szCs w:val="32"/>
        </w:rPr>
      </w:pPr>
    </w:p>
    <w:p w14:paraId="7D369EA1" w14:textId="77777777" w:rsidR="00DA78FE" w:rsidRPr="00CC0179" w:rsidRDefault="00DA78FE" w:rsidP="00CC0179">
      <w:pPr>
        <w:pStyle w:val="ListParagraph"/>
        <w:numPr>
          <w:ilvl w:val="0"/>
          <w:numId w:val="1"/>
        </w:numPr>
        <w:rPr>
          <w:sz w:val="36"/>
          <w:szCs w:val="32"/>
        </w:rPr>
      </w:pPr>
      <w:r w:rsidRPr="00CC0179">
        <w:rPr>
          <w:sz w:val="36"/>
          <w:szCs w:val="32"/>
        </w:rPr>
        <w:t>OBSTACLES</w:t>
      </w:r>
      <w:r w:rsidR="00CC0179" w:rsidRPr="00CC0179">
        <w:rPr>
          <w:sz w:val="36"/>
          <w:szCs w:val="32"/>
        </w:rPr>
        <w:t xml:space="preserve"> &amp; COMPLICATIONS</w:t>
      </w:r>
      <w:r w:rsidRPr="00CC0179">
        <w:rPr>
          <w:sz w:val="36"/>
          <w:szCs w:val="32"/>
        </w:rPr>
        <w:t xml:space="preserve">: </w:t>
      </w:r>
      <w:r w:rsidR="007844F4">
        <w:rPr>
          <w:sz w:val="36"/>
          <w:szCs w:val="32"/>
        </w:rPr>
        <w:t>Try and fail</w:t>
      </w:r>
      <w:r w:rsidRPr="00CC0179">
        <w:rPr>
          <w:sz w:val="36"/>
          <w:szCs w:val="32"/>
        </w:rPr>
        <w:t xml:space="preserve"> </w:t>
      </w:r>
      <w:r w:rsidR="00CC0179" w:rsidRPr="00CC0179">
        <w:rPr>
          <w:sz w:val="36"/>
          <w:szCs w:val="32"/>
        </w:rPr>
        <w:t xml:space="preserve"> </w:t>
      </w:r>
    </w:p>
    <w:p w14:paraId="33707096" w14:textId="77777777" w:rsidR="00DA78FE" w:rsidRDefault="00CC0179" w:rsidP="00DA78FE">
      <w:pPr>
        <w:ind w:left="3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4CFC78" wp14:editId="3E7E7C1C">
                <wp:simplePos x="0" y="0"/>
                <wp:positionH relativeFrom="column">
                  <wp:posOffset>210065</wp:posOffset>
                </wp:positionH>
                <wp:positionV relativeFrom="paragraph">
                  <wp:posOffset>40486</wp:posOffset>
                </wp:positionV>
                <wp:extent cx="6736715" cy="996778"/>
                <wp:effectExtent l="0" t="0" r="26035" b="13335"/>
                <wp:wrapNone/>
                <wp:docPr id="736036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996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3D2A2" w14:textId="77777777" w:rsidR="00DA78FE" w:rsidRDefault="00DA78FE" w:rsidP="00DA78FE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FC78" id="_x0000_s1028" type="#_x0000_t202" style="position:absolute;left:0;text-align:left;margin-left:16.55pt;margin-top:3.2pt;width:530.45pt;height:78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" fillcolor="white [3201]" strokeweight=".5pt">
                <v:textbox>
                  <w:txbxContent>
                    <w:p w14:paraId="5143D2A2" w14:textId="77777777" w:rsidR="00DA78FE" w:rsidRDefault="00DA78FE" w:rsidP="00DA78FE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</w:p>
    <w:p w14:paraId="7B9C0C1F" w14:textId="77777777" w:rsidR="00DA78FE" w:rsidRDefault="00DA78FE" w:rsidP="00DA78FE">
      <w:pPr>
        <w:ind w:left="360" w:firstLine="0"/>
      </w:pPr>
    </w:p>
    <w:p w14:paraId="2C89F51A" w14:textId="77777777" w:rsidR="00DA78FE" w:rsidRDefault="00DA78FE" w:rsidP="00DA78FE">
      <w:pPr>
        <w:ind w:left="360" w:firstLine="0"/>
      </w:pPr>
    </w:p>
    <w:p w14:paraId="438CB964" w14:textId="77777777" w:rsidR="00DA78FE" w:rsidRDefault="00DA78FE" w:rsidP="00DA78FE">
      <w:pPr>
        <w:ind w:left="360" w:firstLine="0"/>
      </w:pPr>
    </w:p>
    <w:p w14:paraId="08B10E18" w14:textId="77777777" w:rsidR="00DA78FE" w:rsidRDefault="00DA78FE" w:rsidP="00DA78FE">
      <w:pPr>
        <w:ind w:left="360" w:firstLine="0"/>
      </w:pPr>
    </w:p>
    <w:p w14:paraId="0B765D41" w14:textId="77777777" w:rsidR="00DA78FE" w:rsidRPr="00BE6101" w:rsidRDefault="00DA78FE" w:rsidP="00DA78FE">
      <w:pPr>
        <w:ind w:left="360" w:firstLine="0"/>
      </w:pPr>
    </w:p>
    <w:p w14:paraId="56E4325F" w14:textId="77777777" w:rsidR="00DA78FE" w:rsidRPr="00D9646B" w:rsidRDefault="00DA78FE" w:rsidP="00DA78FE">
      <w:pPr>
        <w:pStyle w:val="ListParagraph"/>
        <w:numPr>
          <w:ilvl w:val="0"/>
          <w:numId w:val="1"/>
        </w:numPr>
        <w:rPr>
          <w:sz w:val="32"/>
          <w:szCs w:val="28"/>
        </w:rPr>
      </w:pPr>
      <w:r>
        <w:rPr>
          <w:sz w:val="36"/>
          <w:szCs w:val="32"/>
        </w:rPr>
        <w:t xml:space="preserve">RISING ACTION: </w:t>
      </w:r>
      <w:r w:rsidR="001A3020">
        <w:rPr>
          <w:sz w:val="36"/>
          <w:szCs w:val="32"/>
        </w:rPr>
        <w:t>(r</w:t>
      </w:r>
      <w:r>
        <w:rPr>
          <w:sz w:val="36"/>
          <w:szCs w:val="32"/>
        </w:rPr>
        <w:t>aise the stakes</w:t>
      </w:r>
      <w:r w:rsidR="000B0567">
        <w:rPr>
          <w:sz w:val="36"/>
          <w:szCs w:val="32"/>
        </w:rPr>
        <w:t xml:space="preserve">, </w:t>
      </w:r>
      <w:r w:rsidRPr="00D9646B">
        <w:rPr>
          <w:sz w:val="32"/>
          <w:szCs w:val="28"/>
        </w:rPr>
        <w:t>time constraint</w:t>
      </w:r>
      <w:r w:rsidR="000B0567">
        <w:rPr>
          <w:sz w:val="32"/>
          <w:szCs w:val="28"/>
        </w:rPr>
        <w:t>,</w:t>
      </w:r>
      <w:r w:rsidR="001A3020">
        <w:rPr>
          <w:sz w:val="32"/>
          <w:szCs w:val="28"/>
        </w:rPr>
        <w:t xml:space="preserve"> unexpected twist</w:t>
      </w:r>
      <w:r w:rsidRPr="00D9646B">
        <w:rPr>
          <w:sz w:val="32"/>
          <w:szCs w:val="28"/>
        </w:rPr>
        <w:t>)</w:t>
      </w:r>
    </w:p>
    <w:p w14:paraId="0B6D435A" w14:textId="77777777" w:rsidR="00DA78FE" w:rsidRPr="002114BE" w:rsidRDefault="00DA78FE" w:rsidP="00DA78FE">
      <w:pPr>
        <w:rPr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6C02F5" wp14:editId="6BBA411A">
                <wp:simplePos x="0" y="0"/>
                <wp:positionH relativeFrom="column">
                  <wp:posOffset>212725</wp:posOffset>
                </wp:positionH>
                <wp:positionV relativeFrom="paragraph">
                  <wp:posOffset>31132</wp:posOffset>
                </wp:positionV>
                <wp:extent cx="6736715" cy="914400"/>
                <wp:effectExtent l="0" t="0" r="26035" b="19050"/>
                <wp:wrapNone/>
                <wp:docPr id="12462216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68A24" w14:textId="77777777" w:rsidR="008F5DFE" w:rsidRDefault="00B130DC" w:rsidP="008F5DFE">
                            <w:pPr>
                              <w:ind w:firstLine="0"/>
                            </w:pPr>
                            <w:r>
                              <w:t xml:space="preserve"> </w:t>
                            </w:r>
                          </w:p>
                          <w:p w14:paraId="382E4A84" w14:textId="77777777" w:rsidR="00DA78FE" w:rsidRDefault="00DA78FE" w:rsidP="00DA78FE">
                            <w:pPr>
                              <w:ind w:firstLine="0"/>
                            </w:pPr>
                          </w:p>
                          <w:p w14:paraId="62ED6FB6" w14:textId="77777777" w:rsidR="00DA78FE" w:rsidRDefault="00DA78FE" w:rsidP="00DA78FE">
                            <w:pPr>
                              <w:ind w:firstLine="0"/>
                            </w:pPr>
                          </w:p>
                          <w:p w14:paraId="49E37714" w14:textId="77777777" w:rsidR="00DA78FE" w:rsidRDefault="00DA78FE" w:rsidP="00DA78FE">
                            <w:pPr>
                              <w:ind w:firstLine="0"/>
                            </w:pPr>
                          </w:p>
                          <w:p w14:paraId="365C0B90" w14:textId="77777777" w:rsidR="00DA78FE" w:rsidRDefault="00DA78FE" w:rsidP="00DA78FE">
                            <w:pPr>
                              <w:ind w:firstLine="0"/>
                            </w:pPr>
                          </w:p>
                          <w:p w14:paraId="0434703A" w14:textId="77777777" w:rsidR="00DA78FE" w:rsidRDefault="00DA78FE" w:rsidP="00DA78FE">
                            <w:pPr>
                              <w:ind w:firstLine="0"/>
                            </w:pPr>
                          </w:p>
                          <w:p w14:paraId="6AC21D89" w14:textId="77777777" w:rsidR="00DA78FE" w:rsidRDefault="00DA78FE" w:rsidP="00DA78FE">
                            <w:pPr>
                              <w:ind w:firstLine="0"/>
                            </w:pPr>
                          </w:p>
                          <w:p w14:paraId="33F40103" w14:textId="77777777" w:rsidR="00DA78FE" w:rsidRDefault="00DA78FE" w:rsidP="00DA78FE">
                            <w:pPr>
                              <w:ind w:firstLine="0"/>
                            </w:pPr>
                          </w:p>
                          <w:p w14:paraId="32D7ADAD" w14:textId="77777777" w:rsidR="00DA78FE" w:rsidRDefault="00DA78FE" w:rsidP="00DA78FE">
                            <w:pPr>
                              <w:ind w:firstLine="0"/>
                            </w:pPr>
                          </w:p>
                          <w:p w14:paraId="172E9AAB" w14:textId="77777777" w:rsidR="00DA78FE" w:rsidRDefault="00DA78FE" w:rsidP="00DA78FE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02F5" id="_x0000_s1029" type="#_x0000_t202" style="position:absolute;left:0;text-align:left;margin-left:16.75pt;margin-top:2.45pt;width:530.45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sPXOQIAAIMEAAAOAAAAZHJzL2Uyb0RvYy54bWysVEtv2zAMvg/YfxB0X+w82xlxiixFhgFB&#10;WyAdelZkKREmi5qkxM5+/Sjl3e007CKTIvWR/Eh6/NDWmuyE8wpMSbudnBJhOFTKrEv6/XX+6Z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" fillcolor="white [3201]" strokeweight=".5pt">
                <v:textbox>
                  <w:txbxContent>
                    <w:p w14:paraId="07468A24" w14:textId="77777777" w:rsidR="008F5DFE" w:rsidRDefault="00B130DC" w:rsidP="008F5DFE">
                      <w:pPr>
                        <w:ind w:firstLine="0"/>
                      </w:pPr>
                      <w:r>
                        <w:t xml:space="preserve"> </w:t>
                      </w:r>
                    </w:p>
                    <w:p w14:paraId="382E4A84" w14:textId="77777777" w:rsidR="00DA78FE" w:rsidRDefault="00DA78FE" w:rsidP="00DA78FE">
                      <w:pPr>
                        <w:ind w:firstLine="0"/>
                      </w:pPr>
                    </w:p>
                    <w:p w14:paraId="62ED6FB6" w14:textId="77777777" w:rsidR="00DA78FE" w:rsidRDefault="00DA78FE" w:rsidP="00DA78FE">
                      <w:pPr>
                        <w:ind w:firstLine="0"/>
                      </w:pPr>
                    </w:p>
                    <w:p w14:paraId="49E37714" w14:textId="77777777" w:rsidR="00DA78FE" w:rsidRDefault="00DA78FE" w:rsidP="00DA78FE">
                      <w:pPr>
                        <w:ind w:firstLine="0"/>
                      </w:pPr>
                    </w:p>
                    <w:p w14:paraId="365C0B90" w14:textId="77777777" w:rsidR="00DA78FE" w:rsidRDefault="00DA78FE" w:rsidP="00DA78FE">
                      <w:pPr>
                        <w:ind w:firstLine="0"/>
                      </w:pPr>
                    </w:p>
                    <w:p w14:paraId="0434703A" w14:textId="77777777" w:rsidR="00DA78FE" w:rsidRDefault="00DA78FE" w:rsidP="00DA78FE">
                      <w:pPr>
                        <w:ind w:firstLine="0"/>
                      </w:pPr>
                    </w:p>
                    <w:p w14:paraId="6AC21D89" w14:textId="77777777" w:rsidR="00DA78FE" w:rsidRDefault="00DA78FE" w:rsidP="00DA78FE">
                      <w:pPr>
                        <w:ind w:firstLine="0"/>
                      </w:pPr>
                    </w:p>
                    <w:p w14:paraId="33F40103" w14:textId="77777777" w:rsidR="00DA78FE" w:rsidRDefault="00DA78FE" w:rsidP="00DA78FE">
                      <w:pPr>
                        <w:ind w:firstLine="0"/>
                      </w:pPr>
                    </w:p>
                    <w:p w14:paraId="32D7ADAD" w14:textId="77777777" w:rsidR="00DA78FE" w:rsidRDefault="00DA78FE" w:rsidP="00DA78FE">
                      <w:pPr>
                        <w:ind w:firstLine="0"/>
                      </w:pPr>
                    </w:p>
                    <w:p w14:paraId="172E9AAB" w14:textId="77777777" w:rsidR="00DA78FE" w:rsidRDefault="00DA78FE" w:rsidP="00DA78FE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</w:p>
    <w:p w14:paraId="79BD8931" w14:textId="77777777" w:rsidR="00DA78FE" w:rsidRDefault="00DA78FE" w:rsidP="00DA78FE">
      <w:pPr>
        <w:rPr>
          <w:sz w:val="36"/>
          <w:szCs w:val="32"/>
        </w:rPr>
      </w:pPr>
    </w:p>
    <w:p w14:paraId="77451129" w14:textId="77777777" w:rsidR="00DA78FE" w:rsidRDefault="00DA78FE" w:rsidP="00DA78FE">
      <w:pPr>
        <w:rPr>
          <w:sz w:val="36"/>
          <w:szCs w:val="32"/>
        </w:rPr>
      </w:pPr>
    </w:p>
    <w:p w14:paraId="2FB0558B" w14:textId="77777777" w:rsidR="00DA78FE" w:rsidRDefault="00DA78FE" w:rsidP="00DA78FE">
      <w:pPr>
        <w:rPr>
          <w:sz w:val="36"/>
          <w:szCs w:val="32"/>
        </w:rPr>
      </w:pPr>
    </w:p>
    <w:p w14:paraId="1ACE94E2" w14:textId="77777777" w:rsidR="00DA78FE" w:rsidRPr="00B46A83" w:rsidRDefault="00DA78FE" w:rsidP="001A3020">
      <w:pPr>
        <w:ind w:firstLine="0"/>
        <w:rPr>
          <w:b/>
          <w:bCs/>
          <w:sz w:val="44"/>
          <w:szCs w:val="40"/>
        </w:rPr>
      </w:pPr>
      <w:r w:rsidRPr="00B46A83">
        <w:rPr>
          <w:b/>
          <w:bCs/>
          <w:sz w:val="44"/>
          <w:szCs w:val="40"/>
        </w:rPr>
        <w:t xml:space="preserve">ACT </w:t>
      </w:r>
      <w:r>
        <w:rPr>
          <w:b/>
          <w:bCs/>
          <w:sz w:val="44"/>
          <w:szCs w:val="40"/>
        </w:rPr>
        <w:t>3</w:t>
      </w:r>
    </w:p>
    <w:p w14:paraId="02325E59" w14:textId="77777777" w:rsidR="00DA78FE" w:rsidRDefault="00BA5380" w:rsidP="00DA78FE">
      <w:pPr>
        <w:pStyle w:val="ListParagraph"/>
        <w:numPr>
          <w:ilvl w:val="0"/>
          <w:numId w:val="1"/>
        </w:numPr>
        <w:rPr>
          <w:sz w:val="36"/>
          <w:szCs w:val="32"/>
        </w:rPr>
      </w:pPr>
      <w:r>
        <w:rPr>
          <w:sz w:val="36"/>
          <w:szCs w:val="32"/>
        </w:rPr>
        <w:t>PCs ROLE IN</w:t>
      </w:r>
      <w:r w:rsidR="001A3020">
        <w:rPr>
          <w:sz w:val="36"/>
          <w:szCs w:val="32"/>
        </w:rPr>
        <w:t>/AROUND</w:t>
      </w:r>
      <w:r>
        <w:rPr>
          <w:sz w:val="36"/>
          <w:szCs w:val="32"/>
        </w:rPr>
        <w:t xml:space="preserve"> CLIMAX</w:t>
      </w:r>
    </w:p>
    <w:p w14:paraId="615A314E" w14:textId="77777777" w:rsidR="00DA78FE" w:rsidRDefault="00DA78FE" w:rsidP="00DA78FE">
      <w:pPr>
        <w:ind w:left="3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6062F3" wp14:editId="03C102AF">
                <wp:simplePos x="0" y="0"/>
                <wp:positionH relativeFrom="column">
                  <wp:posOffset>215462</wp:posOffset>
                </wp:positionH>
                <wp:positionV relativeFrom="paragraph">
                  <wp:posOffset>50383</wp:posOffset>
                </wp:positionV>
                <wp:extent cx="6736715" cy="819807"/>
                <wp:effectExtent l="0" t="0" r="26035" b="18415"/>
                <wp:wrapNone/>
                <wp:docPr id="18044219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819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372763" w14:textId="77777777" w:rsidR="00DA78FE" w:rsidRDefault="00DA78FE" w:rsidP="00DA78FE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062F3" id="_x0000_s1030" type="#_x0000_t202" style="position:absolute;left:0;text-align:left;margin-left:16.95pt;margin-top:3.95pt;width:530.45pt;height:64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" fillcolor="white [3201]" strokeweight=".5pt">
                <v:textbox>
                  <w:txbxContent>
                    <w:p w14:paraId="2D372763" w14:textId="77777777" w:rsidR="00DA78FE" w:rsidRDefault="00DA78FE" w:rsidP="00DA78FE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</w:p>
    <w:p w14:paraId="5C226749" w14:textId="77777777" w:rsidR="00DA78FE" w:rsidRDefault="00DA78FE" w:rsidP="00DA78FE">
      <w:pPr>
        <w:ind w:left="360" w:firstLine="0"/>
      </w:pPr>
    </w:p>
    <w:p w14:paraId="2EE14638" w14:textId="77777777" w:rsidR="00DA78FE" w:rsidRDefault="00DA78FE" w:rsidP="00DA78FE">
      <w:pPr>
        <w:ind w:left="360" w:firstLine="0"/>
      </w:pPr>
    </w:p>
    <w:p w14:paraId="134F9F00" w14:textId="77777777" w:rsidR="00DA78FE" w:rsidRDefault="00DA78FE" w:rsidP="00DA78FE">
      <w:pPr>
        <w:ind w:left="360" w:firstLine="0"/>
      </w:pPr>
    </w:p>
    <w:p w14:paraId="70936F81" w14:textId="77777777" w:rsidR="00DA78FE" w:rsidRDefault="00DA78FE" w:rsidP="00DA78FE">
      <w:pPr>
        <w:ind w:left="360" w:firstLine="0"/>
      </w:pPr>
    </w:p>
    <w:p w14:paraId="6329A405" w14:textId="77777777" w:rsidR="00DA78FE" w:rsidRPr="001A3020" w:rsidRDefault="00BA5380" w:rsidP="00DA78FE">
      <w:pPr>
        <w:pStyle w:val="ListParagraph"/>
        <w:numPr>
          <w:ilvl w:val="0"/>
          <w:numId w:val="1"/>
        </w:numPr>
        <w:ind w:left="360" w:firstLine="0"/>
        <w:rPr>
          <w:sz w:val="36"/>
          <w:szCs w:val="32"/>
        </w:rPr>
      </w:pPr>
      <w:r w:rsidRPr="001A3020">
        <w:rPr>
          <w:sz w:val="36"/>
          <w:szCs w:val="32"/>
        </w:rPr>
        <w:t>RESOLUTION</w:t>
      </w:r>
      <w:r w:rsidR="00DA78FE" w:rsidRPr="001A3020">
        <w:rPr>
          <w:sz w:val="36"/>
          <w:szCs w:val="32"/>
        </w:rPr>
        <w:t>: PC adjusts to new way of life</w:t>
      </w:r>
    </w:p>
    <w:p w14:paraId="4F862CE8" w14:textId="77777777" w:rsidR="00400D42" w:rsidRDefault="001A3020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90B776" wp14:editId="30DAF313">
                <wp:simplePos x="0" y="0"/>
                <wp:positionH relativeFrom="column">
                  <wp:posOffset>201312</wp:posOffset>
                </wp:positionH>
                <wp:positionV relativeFrom="paragraph">
                  <wp:posOffset>40743</wp:posOffset>
                </wp:positionV>
                <wp:extent cx="6736715" cy="634313"/>
                <wp:effectExtent l="0" t="0" r="26035" b="13970"/>
                <wp:wrapNone/>
                <wp:docPr id="4289057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634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1DF67" w14:textId="77777777" w:rsidR="00DA78FE" w:rsidRDefault="00DA78FE" w:rsidP="00DA78FE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B776" id="_x0000_s1031" type="#_x0000_t202" style="position:absolute;left:0;text-align:left;margin-left:15.85pt;margin-top:3.2pt;width:530.45pt;height:49.9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" fillcolor="white [3201]" strokeweight=".5pt">
                <v:textbox>
                  <w:txbxContent>
                    <w:p w14:paraId="6191DF67" w14:textId="77777777" w:rsidR="00DA78FE" w:rsidRDefault="00DA78FE" w:rsidP="00DA78FE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400D42" w:rsidSect="002574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EA363" w14:textId="77777777" w:rsidR="0018447E" w:rsidRDefault="0018447E" w:rsidP="00900064">
      <w:r>
        <w:separator/>
      </w:r>
    </w:p>
  </w:endnote>
  <w:endnote w:type="continuationSeparator" w:id="0">
    <w:p w14:paraId="0EA80B97" w14:textId="77777777" w:rsidR="0018447E" w:rsidRDefault="0018447E" w:rsidP="00900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08108" w14:textId="77777777" w:rsidR="00900064" w:rsidRDefault="009000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9BAE6" w14:textId="77777777" w:rsidR="00900064" w:rsidRDefault="009000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140EC" w14:textId="77777777" w:rsidR="00900064" w:rsidRDefault="009000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53A5A" w14:textId="77777777" w:rsidR="0018447E" w:rsidRDefault="0018447E" w:rsidP="00900064">
      <w:r>
        <w:separator/>
      </w:r>
    </w:p>
  </w:footnote>
  <w:footnote w:type="continuationSeparator" w:id="0">
    <w:p w14:paraId="11F129C7" w14:textId="77777777" w:rsidR="0018447E" w:rsidRDefault="0018447E" w:rsidP="00900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99668" w14:textId="77777777" w:rsidR="00900064" w:rsidRDefault="009000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B4F24" w14:textId="389AB5F3" w:rsidR="002574FD" w:rsidRDefault="00EB03F7" w:rsidP="002574F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8706E8F" wp14:editId="4238B6B5">
          <wp:simplePos x="0" y="0"/>
          <wp:positionH relativeFrom="column">
            <wp:posOffset>5400127</wp:posOffset>
          </wp:positionH>
          <wp:positionV relativeFrom="paragraph">
            <wp:posOffset>-365125</wp:posOffset>
          </wp:positionV>
          <wp:extent cx="725083" cy="725083"/>
          <wp:effectExtent l="0" t="0" r="0" b="0"/>
          <wp:wrapNone/>
          <wp:docPr id="1165207879" name="Picture 11" descr="A cartoon of a person looking at a compu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746817" name="Picture 11" descr="A cartoon of a person looking at a computer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083" cy="725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5E8C">
      <w:rPr>
        <w:noProof/>
        <w:color w:val="EE0000"/>
        <w:sz w:val="40"/>
        <w:szCs w:val="36"/>
      </w:rPr>
      <w:drawing>
        <wp:anchor distT="0" distB="0" distL="114300" distR="114300" simplePos="0" relativeHeight="251660288" behindDoc="1" locked="0" layoutInCell="1" allowOverlap="1" wp14:anchorId="30204807" wp14:editId="2A12E6E5">
          <wp:simplePos x="0" y="0"/>
          <wp:positionH relativeFrom="column">
            <wp:posOffset>299304</wp:posOffset>
          </wp:positionH>
          <wp:positionV relativeFrom="paragraph">
            <wp:posOffset>-318989</wp:posOffset>
          </wp:positionV>
          <wp:extent cx="2217420" cy="537845"/>
          <wp:effectExtent l="0" t="0" r="0" b="0"/>
          <wp:wrapTight wrapText="bothSides">
            <wp:wrapPolygon edited="0">
              <wp:start x="12619" y="0"/>
              <wp:lineTo x="0" y="3060"/>
              <wp:lineTo x="0" y="17596"/>
              <wp:lineTo x="10021" y="20656"/>
              <wp:lineTo x="12990" y="20656"/>
              <wp:lineTo x="21340" y="19126"/>
              <wp:lineTo x="21340" y="6885"/>
              <wp:lineTo x="18742" y="3060"/>
              <wp:lineTo x="13732" y="0"/>
              <wp:lineTo x="12619" y="0"/>
            </wp:wrapPolygon>
          </wp:wrapTight>
          <wp:docPr id="2022180453" name="Picture 10" descr="A cartoon animal with wing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313636" name="Picture 10" descr="A cartoon animal with wing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742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729C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9E15F6" wp14:editId="48CC1A4C">
              <wp:simplePos x="0" y="0"/>
              <wp:positionH relativeFrom="column">
                <wp:posOffset>2358959</wp:posOffset>
              </wp:positionH>
              <wp:positionV relativeFrom="paragraph">
                <wp:posOffset>-246096</wp:posOffset>
              </wp:positionV>
              <wp:extent cx="3041650" cy="393700"/>
              <wp:effectExtent l="0" t="0" r="0" b="6350"/>
              <wp:wrapNone/>
              <wp:docPr id="68049021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165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3B6142" w14:textId="757D9B11" w:rsidR="009F729C" w:rsidRPr="002D454F" w:rsidRDefault="00EB03F7" w:rsidP="00EB03F7">
                          <w:pPr>
                            <w:pStyle w:val="Header"/>
                            <w:ind w:firstLine="0"/>
                            <w:jc w:val="center"/>
                            <w:rPr>
                              <w:noProof/>
                              <w:color w:val="2F5496" w:themeColor="accent1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2F5496" w:themeColor="accent1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Subplot</w:t>
                          </w:r>
                          <w:r w:rsidR="009F729C" w:rsidRPr="002D454F">
                            <w:rPr>
                              <w:color w:val="2F5496" w:themeColor="accent1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– Fill in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9E15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85.75pt;margin-top:-19.4pt;width:239.5pt;height:3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" filled="f" stroked="f">
              <v:textbox>
                <w:txbxContent>
                  <w:p w14:paraId="253B6142" w14:textId="757D9B11" w:rsidR="009F729C" w:rsidRPr="002D454F" w:rsidRDefault="00EB03F7" w:rsidP="00EB03F7">
                    <w:pPr>
                      <w:pStyle w:val="Header"/>
                      <w:ind w:firstLine="0"/>
                      <w:jc w:val="center"/>
                      <w:rPr>
                        <w:noProof/>
                        <w:color w:val="2F5496" w:themeColor="accent1" w:themeShade="BF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2F5496" w:themeColor="accent1" w:themeShade="BF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Subplot</w:t>
                    </w:r>
                    <w:r w:rsidR="009F729C" w:rsidRPr="002D454F">
                      <w:rPr>
                        <w:color w:val="2F5496" w:themeColor="accent1" w:themeShade="BF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– Fill in Form</w:t>
                    </w:r>
                  </w:p>
                </w:txbxContent>
              </v:textbox>
            </v:shape>
          </w:pict>
        </mc:Fallback>
      </mc:AlternateContent>
    </w:r>
    <w:r w:rsidR="002574FD">
      <w:tab/>
    </w:r>
  </w:p>
  <w:p w14:paraId="3EA88FED" w14:textId="4F87D12C" w:rsidR="009F729C" w:rsidRDefault="009F729C" w:rsidP="002574FD">
    <w:pPr>
      <w:pStyle w:val="Header"/>
      <w:tabs>
        <w:tab w:val="clear" w:pos="4680"/>
        <w:tab w:val="clear" w:pos="9360"/>
        <w:tab w:val="left" w:pos="570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FCEEA" w14:textId="77777777" w:rsidR="00900064" w:rsidRDefault="009000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77487"/>
    <w:multiLevelType w:val="hybridMultilevel"/>
    <w:tmpl w:val="80187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3004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C8"/>
    <w:rsid w:val="00061C6A"/>
    <w:rsid w:val="00082CA7"/>
    <w:rsid w:val="000B0567"/>
    <w:rsid w:val="000B703E"/>
    <w:rsid w:val="00125223"/>
    <w:rsid w:val="001764DF"/>
    <w:rsid w:val="0018447E"/>
    <w:rsid w:val="001A3020"/>
    <w:rsid w:val="001D2ECB"/>
    <w:rsid w:val="002574FD"/>
    <w:rsid w:val="003467BE"/>
    <w:rsid w:val="00400D42"/>
    <w:rsid w:val="00451A94"/>
    <w:rsid w:val="00483C5D"/>
    <w:rsid w:val="0058395A"/>
    <w:rsid w:val="005D0337"/>
    <w:rsid w:val="00723D97"/>
    <w:rsid w:val="007844F4"/>
    <w:rsid w:val="007B69C8"/>
    <w:rsid w:val="0083636E"/>
    <w:rsid w:val="008F5DFE"/>
    <w:rsid w:val="00900064"/>
    <w:rsid w:val="00972A80"/>
    <w:rsid w:val="009B0404"/>
    <w:rsid w:val="009D1BEA"/>
    <w:rsid w:val="009F729C"/>
    <w:rsid w:val="00AC7BDD"/>
    <w:rsid w:val="00B048F4"/>
    <w:rsid w:val="00B130DC"/>
    <w:rsid w:val="00BA5380"/>
    <w:rsid w:val="00C47117"/>
    <w:rsid w:val="00CC0179"/>
    <w:rsid w:val="00D32637"/>
    <w:rsid w:val="00DA78FE"/>
    <w:rsid w:val="00E63D7B"/>
    <w:rsid w:val="00EB03F7"/>
    <w:rsid w:val="00F36820"/>
    <w:rsid w:val="00F61CE9"/>
    <w:rsid w:val="00F73867"/>
    <w:rsid w:val="00FD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C61378"/>
  <w15:chartTrackingRefBased/>
  <w15:docId w15:val="{2374F94F-2FAE-4671-9C71-3606A4A3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8FE"/>
    <w:pPr>
      <w:ind w:firstLine="72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78FE"/>
    <w:pPr>
      <w:ind w:left="720"/>
      <w:contextualSpacing/>
    </w:pPr>
  </w:style>
  <w:style w:type="table" w:styleId="TableGrid">
    <w:name w:val="Table Grid"/>
    <w:basedOn w:val="TableNormal"/>
    <w:uiPriority w:val="39"/>
    <w:rsid w:val="00DA78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00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064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000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06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jacq\OneDrive\Documents\Custom%20Office%20Templates\SubplotOutlineMa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CDF94-3466-4618-AF51-4EB551283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SubplotOutlineMaster.dotx</Template>
  <TotalTime>3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 Jones</dc:creator>
  <cp:keywords/>
  <dc:description/>
  <cp:lastModifiedBy>Jacque Jones</cp:lastModifiedBy>
  <cp:revision>5</cp:revision>
  <dcterms:created xsi:type="dcterms:W3CDTF">2025-06-14T14:20:00Z</dcterms:created>
  <dcterms:modified xsi:type="dcterms:W3CDTF">2025-06-14T14:26:00Z</dcterms:modified>
</cp:coreProperties>
</file>